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bookmarkStart w:id="0" w:name="_GoBack"/>
      <w:bookmarkEnd w:id="0"/>
      <w:r w:rsidRPr="00721F92">
        <w:rPr>
          <w:rFonts w:ascii="Times New Roman" w:hAnsi="Times New Roman" w:cs="Times New Roman"/>
          <w:b/>
          <w:sz w:val="36"/>
          <w:szCs w:val="36"/>
        </w:rPr>
        <w:t xml:space="preserve">KẾ </w:t>
      </w:r>
      <w:proofErr w:type="gramStart"/>
      <w:r w:rsidRPr="00721F92">
        <w:rPr>
          <w:rFonts w:ascii="Times New Roman" w:hAnsi="Times New Roman" w:cs="Times New Roman"/>
          <w:b/>
          <w:sz w:val="36"/>
          <w:szCs w:val="36"/>
        </w:rPr>
        <w:t>HOẠCH  DỰ</w:t>
      </w:r>
      <w:proofErr w:type="gramEnd"/>
      <w:r w:rsidRPr="00721F92">
        <w:rPr>
          <w:rFonts w:ascii="Times New Roman" w:hAnsi="Times New Roman" w:cs="Times New Roman"/>
          <w:b/>
          <w:sz w:val="36"/>
          <w:szCs w:val="36"/>
        </w:rPr>
        <w:t xml:space="preserve"> GIỜ HK I</w:t>
      </w:r>
      <w:r>
        <w:rPr>
          <w:rFonts w:ascii="Times New Roman" w:hAnsi="Times New Roman" w:cs="Times New Roman"/>
          <w:b/>
          <w:sz w:val="36"/>
          <w:szCs w:val="36"/>
        </w:rPr>
        <w:t xml:space="preserve"> NĂM HỌ</w:t>
      </w:r>
      <w:r w:rsidR="00CB4148">
        <w:rPr>
          <w:rFonts w:ascii="Times New Roman" w:hAnsi="Times New Roman" w:cs="Times New Roman"/>
          <w:b/>
          <w:sz w:val="36"/>
          <w:szCs w:val="36"/>
        </w:rPr>
        <w:t>C 2018-2019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NHÓM LÝ TỔ LÝ-HÓA</w:t>
      </w:r>
    </w:p>
    <w:p w:rsidR="00D10A61" w:rsidRDefault="00D10A61" w:rsidP="00D10A61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2046"/>
        <w:gridCol w:w="1800"/>
        <w:gridCol w:w="1170"/>
        <w:gridCol w:w="1368"/>
      </w:tblGrid>
      <w:tr w:rsidR="00D10A61" w:rsidTr="006952A1"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viên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9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Tiết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2046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Ngày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80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Lớp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giảng</w:t>
            </w:r>
            <w:proofErr w:type="spellEnd"/>
          </w:p>
        </w:tc>
        <w:tc>
          <w:tcPr>
            <w:tcW w:w="1170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Phòng</w:t>
            </w:r>
            <w:proofErr w:type="spellEnd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1368" w:type="dxa"/>
          </w:tcPr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GV </w:t>
            </w:r>
            <w:proofErr w:type="spellStart"/>
            <w:r w:rsidRPr="00721F92">
              <w:rPr>
                <w:rFonts w:ascii="Times New Roman" w:hAnsi="Times New Roman" w:cs="Times New Roman"/>
                <w:b/>
                <w:sz w:val="28"/>
                <w:szCs w:val="28"/>
              </w:rPr>
              <w:t>dự</w:t>
            </w:r>
            <w:proofErr w:type="spellEnd"/>
          </w:p>
          <w:p w:rsidR="00D10A61" w:rsidRPr="00721F92" w:rsidRDefault="00D10A61" w:rsidP="00354DB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Quỳnh</w:t>
            </w:r>
            <w:proofErr w:type="spellEnd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Giao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5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851CF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1CF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/10/18</w:t>
            </w:r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Pr="00BA7E0B" w:rsidRDefault="00BA7E0B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 CNO</w:t>
            </w: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</w:t>
            </w:r>
          </w:p>
        </w:tc>
        <w:tc>
          <w:tcPr>
            <w:tcW w:w="1170" w:type="dxa"/>
          </w:tcPr>
          <w:p w:rsidR="00BA7E0B" w:rsidRDefault="00BA7E0B" w:rsidP="00BA7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:rsidR="00D10A61" w:rsidRPr="00BA7E0B" w:rsidRDefault="00D10A61" w:rsidP="00BA7E0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</w:t>
            </w:r>
            <w:r w:rsidR="00BA7E0B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12-16</w:t>
            </w:r>
          </w:p>
        </w:tc>
        <w:tc>
          <w:tcPr>
            <w:tcW w:w="1368" w:type="dxa"/>
          </w:tcPr>
          <w:p w:rsidR="00200467" w:rsidRDefault="00200467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D61B1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</w:p>
          <w:p w:rsidR="00D10A61" w:rsidRPr="00721F92" w:rsidRDefault="00D10A61" w:rsidP="00354DB2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proofErr w:type="spellStart"/>
            <w:r w:rsidRPr="00721F9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Thanh</w:t>
            </w:r>
            <w:proofErr w:type="spellEnd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Tú</w:t>
            </w:r>
            <w:proofErr w:type="spellEnd"/>
          </w:p>
        </w:tc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851CFC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851CFC"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</w:p>
        </w:tc>
        <w:tc>
          <w:tcPr>
            <w:tcW w:w="204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1CF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/10/18</w:t>
            </w:r>
          </w:p>
          <w:p w:rsidR="006952A1" w:rsidRDefault="006952A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200467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17T4-LĐL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170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H.13-</w:t>
            </w:r>
            <w:r w:rsidR="00851CFC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368" w:type="dxa"/>
          </w:tcPr>
          <w:p w:rsidR="00200467" w:rsidRDefault="00200467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851CFC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H.Nga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0A61" w:rsidTr="006952A1">
        <w:trPr>
          <w:trHeight w:val="1070"/>
        </w:trPr>
        <w:tc>
          <w:tcPr>
            <w:tcW w:w="1596" w:type="dxa"/>
          </w:tcPr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</w:p>
          <w:p w:rsidR="00D10A61" w:rsidRPr="000E3A9D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Đông</w:t>
            </w:r>
            <w:proofErr w:type="spellEnd"/>
          </w:p>
        </w:tc>
        <w:tc>
          <w:tcPr>
            <w:tcW w:w="1596" w:type="dxa"/>
          </w:tcPr>
          <w:p w:rsidR="00CB4148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Tiế</w:t>
            </w:r>
            <w:r w:rsidR="00CB4148">
              <w:rPr>
                <w:rFonts w:ascii="Times New Roman" w:hAnsi="Times New Roman" w:cs="Times New Roman"/>
                <w:sz w:val="28"/>
                <w:szCs w:val="28"/>
              </w:rPr>
              <w:t>t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</w:t>
            </w:r>
          </w:p>
        </w:tc>
        <w:tc>
          <w:tcPr>
            <w:tcW w:w="2046" w:type="dxa"/>
          </w:tcPr>
          <w:p w:rsidR="00200467" w:rsidRDefault="00200467" w:rsidP="00CB414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B4148" w:rsidRDefault="00D10A61" w:rsidP="00CB4148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Thứ</w:t>
            </w:r>
            <w:proofErr w:type="spellEnd"/>
            <w:r w:rsidR="00CB4148">
              <w:rPr>
                <w:rFonts w:ascii="Times New Roman" w:hAnsi="Times New Roman" w:cs="Times New Roman"/>
                <w:sz w:val="28"/>
                <w:szCs w:val="28"/>
              </w:rPr>
              <w:t xml:space="preserve"> 3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D10A61" w:rsidRPr="00CB4148" w:rsidRDefault="00CB4148" w:rsidP="00851CF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CB4148">
              <w:rPr>
                <w:rFonts w:ascii="Times New Roman" w:hAnsi="Times New Roman" w:cs="Times New Roman"/>
                <w:sz w:val="28"/>
                <w:szCs w:val="28"/>
              </w:rPr>
              <w:t>N</w:t>
            </w:r>
            <w:r w:rsidR="006952A1">
              <w:rPr>
                <w:rFonts w:ascii="Times New Roman" w:hAnsi="Times New Roman" w:cs="Times New Roman"/>
                <w:sz w:val="28"/>
                <w:szCs w:val="28"/>
              </w:rPr>
              <w:t>gày</w:t>
            </w:r>
            <w:proofErr w:type="spellEnd"/>
            <w:r w:rsidR="006952A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51CFC">
              <w:rPr>
                <w:rFonts w:ascii="Times New Roman" w:hAnsi="Times New Roman" w:cs="Times New Roman"/>
                <w:sz w:val="28"/>
                <w:szCs w:val="28"/>
              </w:rPr>
              <w:t>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/10/18</w:t>
            </w:r>
          </w:p>
        </w:tc>
        <w:tc>
          <w:tcPr>
            <w:tcW w:w="1800" w:type="dxa"/>
          </w:tcPr>
          <w:p w:rsidR="00200467" w:rsidRDefault="00200467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17T4-THU1</w:t>
            </w:r>
          </w:p>
        </w:tc>
        <w:tc>
          <w:tcPr>
            <w:tcW w:w="1170" w:type="dxa"/>
          </w:tcPr>
          <w:p w:rsidR="00200467" w:rsidRDefault="00200467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CB4148" w:rsidP="00354DB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H13-11</w:t>
            </w:r>
          </w:p>
          <w:p w:rsidR="00D10A61" w:rsidRDefault="00D10A61" w:rsidP="00354DB2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</w:p>
        </w:tc>
        <w:tc>
          <w:tcPr>
            <w:tcW w:w="1368" w:type="dxa"/>
          </w:tcPr>
          <w:p w:rsidR="00200467" w:rsidRDefault="00200467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A.Tuyết</w:t>
            </w:r>
            <w:proofErr w:type="spellEnd"/>
          </w:p>
          <w:p w:rsidR="00D10A61" w:rsidRDefault="00D10A61" w:rsidP="00354DB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K.Trúc</w:t>
            </w:r>
            <w:proofErr w:type="spellEnd"/>
          </w:p>
          <w:p w:rsidR="00D10A61" w:rsidRPr="00BD5B38" w:rsidRDefault="00D10A61" w:rsidP="00CB414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Tổ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trưởng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xin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ý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kiến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phản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hồi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nhóm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</w:t>
      </w:r>
      <w:r w:rsidR="00CB4148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proofErr w:type="spellStart"/>
      <w:r w:rsidR="00CB4148">
        <w:rPr>
          <w:rFonts w:ascii="Times New Roman" w:hAnsi="Times New Roman" w:cs="Times New Roman"/>
          <w:b/>
          <w:sz w:val="28"/>
          <w:szCs w:val="28"/>
        </w:rPr>
        <w:t>Ngày</w:t>
      </w:r>
      <w:proofErr w:type="spellEnd"/>
      <w:r w:rsidR="00CB41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0467">
        <w:rPr>
          <w:rFonts w:ascii="Times New Roman" w:hAnsi="Times New Roman" w:cs="Times New Roman"/>
          <w:b/>
          <w:sz w:val="28"/>
          <w:szCs w:val="28"/>
        </w:rPr>
        <w:t>02</w:t>
      </w:r>
      <w:r>
        <w:rPr>
          <w:rFonts w:ascii="Times New Roman" w:hAnsi="Times New Roman" w:cs="Times New Roman"/>
          <w:b/>
          <w:sz w:val="28"/>
          <w:szCs w:val="28"/>
        </w:rPr>
        <w:t>/</w:t>
      </w:r>
      <w:r w:rsidR="00200467">
        <w:rPr>
          <w:rFonts w:ascii="Times New Roman" w:hAnsi="Times New Roman" w:cs="Times New Roman"/>
          <w:b/>
          <w:sz w:val="28"/>
          <w:szCs w:val="28"/>
        </w:rPr>
        <w:t>10</w:t>
      </w:r>
      <w:r>
        <w:rPr>
          <w:rFonts w:ascii="Times New Roman" w:hAnsi="Times New Roman" w:cs="Times New Roman"/>
          <w:b/>
          <w:sz w:val="28"/>
          <w:szCs w:val="28"/>
        </w:rPr>
        <w:t>/ 201</w:t>
      </w:r>
      <w:r w:rsidR="00CB4148">
        <w:rPr>
          <w:rFonts w:ascii="Times New Roman" w:hAnsi="Times New Roman" w:cs="Times New Roman"/>
          <w:b/>
          <w:sz w:val="28"/>
          <w:szCs w:val="28"/>
        </w:rPr>
        <w:t>8</w:t>
      </w: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</w:p>
    <w:p w:rsidR="00D10A61" w:rsidRDefault="00D10A61" w:rsidP="00D10A61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Nguyễn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Thị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Huyền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Nga</w:t>
      </w:r>
      <w:proofErr w:type="spellEnd"/>
    </w:p>
    <w:p w:rsidR="005361CB" w:rsidRDefault="005361CB"/>
    <w:sectPr w:rsidR="005361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0A61"/>
    <w:rsid w:val="00200467"/>
    <w:rsid w:val="005361CB"/>
    <w:rsid w:val="006952A1"/>
    <w:rsid w:val="006D4DE6"/>
    <w:rsid w:val="007873CA"/>
    <w:rsid w:val="00851CFC"/>
    <w:rsid w:val="00BA7E0B"/>
    <w:rsid w:val="00CB4148"/>
    <w:rsid w:val="00D10A61"/>
    <w:rsid w:val="00E12D9B"/>
    <w:rsid w:val="00F16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0A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Props1.xml><?xml version="1.0" encoding="utf-8"?>
<ds:datastoreItem xmlns:ds="http://schemas.openxmlformats.org/officeDocument/2006/customXml" ds:itemID="{36E91045-FE1F-49C2-91D1-7FFC6482D8D2}">
  <ds:schemaRefs>
    <ds:schemaRef ds:uri="urn:schemas-microsoft-com.VSTO2008Demos.ControlsStorag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</TotalTime>
  <Pages>1</Pages>
  <Words>98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4</cp:revision>
  <dcterms:created xsi:type="dcterms:W3CDTF">2018-10-02T06:44:00Z</dcterms:created>
  <dcterms:modified xsi:type="dcterms:W3CDTF">2018-10-02T06:45:00Z</dcterms:modified>
</cp:coreProperties>
</file>